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2" w:tblpY="543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980"/>
        <w:gridCol w:w="3060"/>
        <w:gridCol w:w="445"/>
        <w:gridCol w:w="1715"/>
        <w:gridCol w:w="900"/>
      </w:tblGrid>
      <w:tr w:rsidR="00A95B13" w:rsidRPr="002D418A" w:rsidTr="00BC1E52">
        <w:trPr>
          <w:trHeight w:val="1795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5B13" w:rsidRPr="004F20D6" w:rsidRDefault="00A95B13" w:rsidP="00BC1E52">
            <w:pPr>
              <w:jc w:val="center"/>
              <w:rPr>
                <w:b/>
                <w:spacing w:val="20"/>
                <w:sz w:val="20"/>
                <w:szCs w:val="20"/>
              </w:rPr>
            </w:pPr>
          </w:p>
          <w:p w:rsidR="00A95B13" w:rsidRPr="00BE59BD" w:rsidRDefault="00A95B13" w:rsidP="00BC1E52">
            <w:pPr>
              <w:ind w:firstLine="9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Pr="00BE59BD">
              <w:rPr>
                <w:b/>
                <w:sz w:val="28"/>
                <w:szCs w:val="28"/>
              </w:rPr>
              <w:t xml:space="preserve"> МУНИЦИПАЛЬНОГО ОБРАЗОВАНИЯ</w:t>
            </w:r>
          </w:p>
          <w:p w:rsidR="00A95B13" w:rsidRPr="00F45FE5" w:rsidRDefault="00A95B13" w:rsidP="00BC1E52">
            <w:pPr>
              <w:ind w:firstLine="3060"/>
              <w:jc w:val="both"/>
              <w:rPr>
                <w:b/>
                <w:sz w:val="28"/>
                <w:szCs w:val="28"/>
              </w:rPr>
            </w:pPr>
            <w:r w:rsidRPr="00F45FE5">
              <w:rPr>
                <w:b/>
                <w:sz w:val="28"/>
                <w:szCs w:val="28"/>
              </w:rPr>
              <w:t>ГУЛЬКЕВИЧСКИЙ РАЙОН</w:t>
            </w:r>
          </w:p>
          <w:p w:rsidR="00A95B13" w:rsidRPr="004F20D6" w:rsidRDefault="00A95B13" w:rsidP="00BC1E52">
            <w:pPr>
              <w:jc w:val="center"/>
              <w:rPr>
                <w:b/>
                <w:spacing w:val="20"/>
              </w:rPr>
            </w:pPr>
          </w:p>
          <w:p w:rsidR="00A95B13" w:rsidRDefault="00A95B13" w:rsidP="00BC1E52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  <w:r w:rsidRPr="002D5D97">
              <w:rPr>
                <w:b/>
                <w:spacing w:val="20"/>
                <w:sz w:val="32"/>
                <w:szCs w:val="32"/>
              </w:rPr>
              <w:t>ПОСТАНОВЛЕНИЕ</w:t>
            </w:r>
          </w:p>
          <w:p w:rsidR="004F12B6" w:rsidRPr="002D5D97" w:rsidRDefault="004F12B6" w:rsidP="00BC1E52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</w:p>
        </w:tc>
      </w:tr>
      <w:tr w:rsidR="00A95B13" w:rsidRPr="002D418A" w:rsidTr="00BC1E52">
        <w:trPr>
          <w:trHeight w:val="173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B13" w:rsidRPr="002D5D97" w:rsidRDefault="00A95B13" w:rsidP="00BC1E52">
            <w:pPr>
              <w:jc w:val="right"/>
              <w:rPr>
                <w:b/>
                <w:sz w:val="28"/>
                <w:szCs w:val="28"/>
              </w:rPr>
            </w:pPr>
            <w:r w:rsidRPr="002D5D97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B13" w:rsidRPr="00EF5B3F" w:rsidRDefault="00A95B13" w:rsidP="00BC1E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A95B13" w:rsidRPr="002D7887" w:rsidRDefault="00A95B13" w:rsidP="00BC1E5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B13" w:rsidRPr="002D5D97" w:rsidRDefault="00A95B13" w:rsidP="00BC1E52">
            <w:pPr>
              <w:jc w:val="center"/>
              <w:rPr>
                <w:b/>
                <w:sz w:val="28"/>
                <w:szCs w:val="28"/>
              </w:rPr>
            </w:pPr>
            <w:r w:rsidRPr="002D5D9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B13" w:rsidRPr="00EF5B3F" w:rsidRDefault="00A95B13" w:rsidP="00BC1E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95B13" w:rsidRPr="002D418A" w:rsidRDefault="00A95B13" w:rsidP="00BC1E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5B13" w:rsidRPr="002D418A" w:rsidTr="006A2484">
        <w:trPr>
          <w:trHeight w:val="350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5B13" w:rsidRPr="00602DB1" w:rsidRDefault="00A95B13" w:rsidP="00BC1E52">
            <w:pPr>
              <w:ind w:firstLine="4140"/>
              <w:rPr>
                <w:sz w:val="8"/>
                <w:szCs w:val="8"/>
              </w:rPr>
            </w:pPr>
          </w:p>
          <w:p w:rsidR="00A95B13" w:rsidRPr="009C52B9" w:rsidRDefault="00A95B13" w:rsidP="00BC1E52">
            <w:pPr>
              <w:ind w:firstLine="4140"/>
            </w:pPr>
            <w:r w:rsidRPr="009C52B9">
              <w:t>г. Гулькевичи</w:t>
            </w:r>
          </w:p>
        </w:tc>
      </w:tr>
      <w:tr w:rsidR="00A95B13" w:rsidRPr="002D418A" w:rsidTr="00BC1E52">
        <w:trPr>
          <w:trHeight w:val="630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12B6" w:rsidRDefault="004F12B6" w:rsidP="0080353E">
            <w:pPr>
              <w:jc w:val="center"/>
              <w:rPr>
                <w:b/>
                <w:sz w:val="28"/>
                <w:szCs w:val="28"/>
              </w:rPr>
            </w:pPr>
          </w:p>
          <w:p w:rsidR="00447DB8" w:rsidRDefault="00447DB8" w:rsidP="0080353E">
            <w:pPr>
              <w:jc w:val="center"/>
              <w:rPr>
                <w:b/>
                <w:sz w:val="28"/>
                <w:szCs w:val="28"/>
              </w:rPr>
            </w:pPr>
          </w:p>
          <w:p w:rsidR="0080353E" w:rsidRDefault="0080353E" w:rsidP="005A64D9">
            <w:pPr>
              <w:jc w:val="center"/>
              <w:rPr>
                <w:b/>
                <w:sz w:val="28"/>
                <w:szCs w:val="28"/>
              </w:rPr>
            </w:pPr>
            <w:r w:rsidRPr="00CD7E5A">
              <w:rPr>
                <w:b/>
                <w:sz w:val="28"/>
                <w:szCs w:val="28"/>
              </w:rPr>
              <w:t>Об утвержде</w:t>
            </w:r>
            <w:r>
              <w:rPr>
                <w:b/>
                <w:sz w:val="28"/>
                <w:szCs w:val="28"/>
              </w:rPr>
              <w:t xml:space="preserve">нии Правил </w:t>
            </w:r>
          </w:p>
          <w:p w:rsidR="0080353E" w:rsidRDefault="0080353E" w:rsidP="008035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использования водных объектов для рекреационных </w:t>
            </w:r>
          </w:p>
          <w:p w:rsidR="0080353E" w:rsidRDefault="0080353E" w:rsidP="008035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целей на территории  </w:t>
            </w:r>
            <w:r w:rsidRPr="00CD7E5A">
              <w:rPr>
                <w:b/>
                <w:sz w:val="28"/>
                <w:szCs w:val="28"/>
              </w:rPr>
              <w:t>муниципальн</w:t>
            </w:r>
            <w:r>
              <w:rPr>
                <w:b/>
                <w:sz w:val="28"/>
                <w:szCs w:val="28"/>
              </w:rPr>
              <w:t xml:space="preserve">ого </w:t>
            </w:r>
            <w:r w:rsidRPr="00CD7E5A">
              <w:rPr>
                <w:b/>
                <w:sz w:val="28"/>
                <w:szCs w:val="28"/>
              </w:rPr>
              <w:t>образования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95B13" w:rsidRPr="00A95B13" w:rsidRDefault="0080353E" w:rsidP="0080353E">
            <w:pPr>
              <w:jc w:val="center"/>
              <w:rPr>
                <w:b/>
                <w:vanish/>
                <w:sz w:val="30"/>
                <w:szCs w:val="30"/>
              </w:rPr>
            </w:pPr>
            <w:r>
              <w:rPr>
                <w:b/>
                <w:sz w:val="28"/>
                <w:szCs w:val="28"/>
              </w:rPr>
              <w:t>Гулькевичский</w:t>
            </w:r>
            <w:r w:rsidRPr="00CD7E5A">
              <w:rPr>
                <w:b/>
                <w:sz w:val="28"/>
                <w:szCs w:val="28"/>
              </w:rPr>
              <w:t xml:space="preserve"> район</w:t>
            </w:r>
            <w:r w:rsidRPr="00A95B13">
              <w:rPr>
                <w:b/>
                <w:vanish/>
                <w:sz w:val="30"/>
                <w:szCs w:val="30"/>
              </w:rPr>
              <w:t xml:space="preserve"> </w:t>
            </w:r>
          </w:p>
        </w:tc>
      </w:tr>
      <w:tr w:rsidR="00A95B13" w:rsidRPr="002D418A" w:rsidTr="00BC1E52">
        <w:trPr>
          <w:trHeight w:val="357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5B13" w:rsidRPr="00F9285E" w:rsidRDefault="00A95B13" w:rsidP="00BC1E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5B13" w:rsidRPr="002D418A" w:rsidTr="00BC1E52">
        <w:trPr>
          <w:trHeight w:val="703"/>
          <w:hidden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5B13" w:rsidRPr="00F9285E" w:rsidRDefault="00A95B13" w:rsidP="00BC1E52">
            <w:pPr>
              <w:jc w:val="center"/>
              <w:rPr>
                <w:b/>
                <w:vanish/>
                <w:sz w:val="28"/>
                <w:szCs w:val="28"/>
              </w:rPr>
            </w:pPr>
            <w:r w:rsidRPr="00F9285E">
              <w:rPr>
                <w:b/>
                <w:vanish/>
                <w:sz w:val="28"/>
                <w:szCs w:val="28"/>
              </w:rPr>
              <w:t>отступ</w:t>
            </w:r>
          </w:p>
          <w:p w:rsidR="0080353E" w:rsidRDefault="0080353E" w:rsidP="0080353E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686FB0">
              <w:rPr>
                <w:bCs/>
                <w:sz w:val="28"/>
                <w:szCs w:val="28"/>
              </w:rPr>
              <w:t>В соответствии с Федеральным законом от 25</w:t>
            </w:r>
            <w:r>
              <w:rPr>
                <w:bCs/>
                <w:sz w:val="28"/>
                <w:szCs w:val="28"/>
              </w:rPr>
              <w:t xml:space="preserve"> декабря </w:t>
            </w:r>
            <w:r w:rsidRPr="00686FB0">
              <w:rPr>
                <w:bCs/>
                <w:sz w:val="28"/>
                <w:szCs w:val="28"/>
              </w:rPr>
              <w:t>2023</w:t>
            </w:r>
            <w:r>
              <w:rPr>
                <w:bCs/>
                <w:sz w:val="28"/>
                <w:szCs w:val="28"/>
              </w:rPr>
              <w:t xml:space="preserve"> г.</w:t>
            </w:r>
            <w:r w:rsidRPr="00686FB0">
              <w:rPr>
                <w:bCs/>
                <w:sz w:val="28"/>
                <w:szCs w:val="28"/>
              </w:rPr>
              <w:t xml:space="preserve"> № 657-ФЗ «О внесении изменений в Водный кодекс Российской Федерации и отдельные законодательные акты Российской Федерации», Федеральным законом </w:t>
            </w:r>
            <w:r>
              <w:rPr>
                <w:bCs/>
                <w:sz w:val="28"/>
                <w:szCs w:val="28"/>
              </w:rPr>
              <w:t xml:space="preserve">                         от </w:t>
            </w:r>
            <w:r w:rsidRPr="00686FB0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 xml:space="preserve"> октября </w:t>
            </w:r>
            <w:r w:rsidRPr="00686FB0">
              <w:rPr>
                <w:bCs/>
                <w:sz w:val="28"/>
                <w:szCs w:val="28"/>
              </w:rPr>
              <w:t>2003</w:t>
            </w:r>
            <w:r>
              <w:rPr>
                <w:bCs/>
                <w:sz w:val="28"/>
                <w:szCs w:val="28"/>
              </w:rPr>
              <w:t xml:space="preserve"> г.</w:t>
            </w:r>
            <w:r w:rsidRPr="00686FB0">
              <w:rPr>
                <w:bCs/>
                <w:sz w:val="28"/>
                <w:szCs w:val="28"/>
              </w:rPr>
              <w:t xml:space="preserve"> № 131</w:t>
            </w:r>
            <w:r w:rsidR="00927B15">
              <w:rPr>
                <w:bCs/>
                <w:sz w:val="28"/>
                <w:szCs w:val="28"/>
              </w:rPr>
              <w:t xml:space="preserve"> </w:t>
            </w:r>
            <w:r w:rsidRPr="00686FB0">
              <w:rPr>
                <w:bCs/>
                <w:sz w:val="28"/>
                <w:szCs w:val="28"/>
              </w:rPr>
              <w:t>-</w:t>
            </w:r>
            <w:r w:rsidR="00927B15">
              <w:rPr>
                <w:bCs/>
                <w:sz w:val="28"/>
                <w:szCs w:val="28"/>
              </w:rPr>
              <w:t xml:space="preserve"> </w:t>
            </w:r>
            <w:r w:rsidRPr="00686FB0">
              <w:rPr>
                <w:bCs/>
                <w:sz w:val="28"/>
                <w:szCs w:val="28"/>
              </w:rPr>
              <w:t>ФЗ «Об общих принципах организации местного самоуправления в Российской Федерации»,</w:t>
            </w:r>
            <w:r w:rsidRPr="003C6D98">
              <w:t xml:space="preserve"> </w:t>
            </w:r>
            <w:r w:rsidRPr="003C6D98">
              <w:rPr>
                <w:bCs/>
                <w:sz w:val="28"/>
                <w:szCs w:val="28"/>
              </w:rPr>
              <w:t xml:space="preserve">в целях обеспечения безопасных </w:t>
            </w:r>
            <w:r>
              <w:rPr>
                <w:bCs/>
                <w:sz w:val="28"/>
                <w:szCs w:val="28"/>
              </w:rPr>
              <w:t xml:space="preserve">               </w:t>
            </w:r>
            <w:r w:rsidRPr="003C6D98">
              <w:rPr>
                <w:bCs/>
                <w:sz w:val="28"/>
                <w:szCs w:val="28"/>
              </w:rPr>
              <w:t>и благоприятных условий использования водных объектов для рекреационных целей (туризма, физической культуры и спорта, организации отдыха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C6D98">
              <w:rPr>
                <w:bCs/>
                <w:sz w:val="28"/>
                <w:szCs w:val="28"/>
              </w:rPr>
              <w:t>и укрепления здоровья граждан, в том числе организации отдыха детей и их оздоровления),</w:t>
            </w:r>
            <w:r>
              <w:rPr>
                <w:bCs/>
                <w:sz w:val="28"/>
                <w:szCs w:val="28"/>
              </w:rPr>
              <w:t xml:space="preserve"> руководствуясь </w:t>
            </w:r>
            <w:r w:rsidR="004F12B6"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 xml:space="preserve">ставом муниципального образования </w:t>
            </w:r>
            <w:r w:rsidR="00CD716B">
              <w:rPr>
                <w:bCs/>
                <w:sz w:val="28"/>
                <w:szCs w:val="28"/>
              </w:rPr>
              <w:t>Гулькевичский</w:t>
            </w:r>
            <w:r>
              <w:rPr>
                <w:bCs/>
                <w:sz w:val="28"/>
                <w:szCs w:val="28"/>
              </w:rPr>
              <w:t xml:space="preserve"> район, </w:t>
            </w:r>
            <w:r w:rsidRPr="007101FC">
              <w:rPr>
                <w:sz w:val="28"/>
                <w:szCs w:val="28"/>
              </w:rPr>
              <w:t>п о с т а н о в л я ю:</w:t>
            </w:r>
          </w:p>
          <w:p w:rsidR="0080353E" w:rsidRDefault="0080353E" w:rsidP="0080353E">
            <w:pPr>
              <w:tabs>
                <w:tab w:val="left" w:pos="0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Утвердить </w:t>
            </w:r>
            <w:r w:rsidR="004F12B6">
              <w:rPr>
                <w:bCs/>
                <w:sz w:val="28"/>
                <w:szCs w:val="28"/>
              </w:rPr>
              <w:t>П</w:t>
            </w:r>
            <w:r>
              <w:rPr>
                <w:bCs/>
                <w:sz w:val="28"/>
                <w:szCs w:val="28"/>
              </w:rPr>
              <w:t>равила использовани</w:t>
            </w:r>
            <w:r w:rsidR="00CD716B"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 xml:space="preserve"> водных объектов для рекреационных целей на территории муниципального </w:t>
            </w:r>
            <w:r w:rsidR="00F57830">
              <w:rPr>
                <w:bCs/>
                <w:sz w:val="28"/>
                <w:szCs w:val="28"/>
              </w:rPr>
              <w:t>образования Гулькевичский район (прилагается).</w:t>
            </w:r>
          </w:p>
          <w:p w:rsidR="00F57830" w:rsidRDefault="00F57830" w:rsidP="002D72CC">
            <w:pPr>
              <w:tabs>
                <w:tab w:val="left" w:pos="0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4F12B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Управлению </w:t>
            </w:r>
            <w:r w:rsidR="002D72CC" w:rsidRPr="002D72CC">
              <w:rPr>
                <w:bCs/>
                <w:sz w:val="28"/>
                <w:szCs w:val="28"/>
              </w:rPr>
              <w:t xml:space="preserve">информатизации, связи и взаимодействия со СМИ департамента внутренней политики </w:t>
            </w:r>
            <w:r w:rsidR="002D72CC">
              <w:rPr>
                <w:bCs/>
                <w:sz w:val="28"/>
                <w:szCs w:val="28"/>
              </w:rPr>
              <w:t xml:space="preserve">администрации муниципального образования Гулькевичский район </w:t>
            </w:r>
            <w:r>
              <w:rPr>
                <w:bCs/>
                <w:sz w:val="28"/>
                <w:szCs w:val="28"/>
              </w:rPr>
              <w:t>(Ештокин Д.В.)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муниципального образования Гулькевичск</w:t>
            </w:r>
            <w:r w:rsidR="00F527C1">
              <w:rPr>
                <w:bCs/>
                <w:sz w:val="28"/>
                <w:szCs w:val="28"/>
              </w:rPr>
              <w:t>ий район</w:t>
            </w:r>
            <w:r>
              <w:rPr>
                <w:bCs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 w:rsidR="003E38DB">
              <w:rPr>
                <w:bCs/>
                <w:sz w:val="28"/>
                <w:szCs w:val="28"/>
              </w:rPr>
              <w:t>.</w:t>
            </w:r>
          </w:p>
          <w:p w:rsidR="0080353E" w:rsidRDefault="00F57830" w:rsidP="0080353E">
            <w:pPr>
              <w:tabs>
                <w:tab w:val="left" w:pos="0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80353E">
              <w:rPr>
                <w:bCs/>
                <w:sz w:val="28"/>
                <w:szCs w:val="28"/>
              </w:rPr>
              <w:t>.</w:t>
            </w:r>
            <w:r w:rsidR="002D72CC">
              <w:rPr>
                <w:bCs/>
                <w:sz w:val="28"/>
                <w:szCs w:val="28"/>
              </w:rPr>
              <w:t xml:space="preserve"> </w:t>
            </w:r>
            <w:r w:rsidR="0080353E">
              <w:rPr>
                <w:bCs/>
                <w:sz w:val="28"/>
                <w:szCs w:val="28"/>
              </w:rPr>
              <w:t>Контроль за выполнением настоящего постановления возложить на заместителя главы муниципального образования Гулькевичский район  Юрову С.А.</w:t>
            </w:r>
          </w:p>
          <w:p w:rsidR="00A95B13" w:rsidRPr="00F9285E" w:rsidRDefault="002D72CC" w:rsidP="00927B15">
            <w:pPr>
              <w:tabs>
                <w:tab w:val="left" w:pos="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80353E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0353E">
              <w:rPr>
                <w:bCs/>
                <w:sz w:val="28"/>
                <w:szCs w:val="28"/>
              </w:rPr>
              <w:t xml:space="preserve">Постановление вступает в силу со дня его </w:t>
            </w:r>
            <w:r w:rsidR="00F57830">
              <w:rPr>
                <w:bCs/>
                <w:sz w:val="28"/>
                <w:szCs w:val="28"/>
              </w:rPr>
              <w:t>официального  опубликования</w:t>
            </w:r>
            <w:r w:rsidR="0080353E">
              <w:rPr>
                <w:bCs/>
                <w:sz w:val="28"/>
                <w:szCs w:val="28"/>
              </w:rPr>
              <w:t>.</w:t>
            </w:r>
          </w:p>
        </w:tc>
      </w:tr>
    </w:tbl>
    <w:p w:rsidR="00A95B13" w:rsidRDefault="00CD716B" w:rsidP="00A95B13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658495" cy="799465"/>
            <wp:effectExtent l="19050" t="0" r="8255" b="0"/>
            <wp:wrapNone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85E" w:rsidRDefault="00F9285E" w:rsidP="00BD7A1D">
      <w:pPr>
        <w:widowControl w:val="0"/>
        <w:ind w:firstLine="720"/>
        <w:jc w:val="both"/>
        <w:rPr>
          <w:sz w:val="28"/>
          <w:szCs w:val="28"/>
        </w:rPr>
      </w:pPr>
    </w:p>
    <w:p w:rsidR="00447DB8" w:rsidRPr="002D418A" w:rsidRDefault="00447DB8" w:rsidP="00BD7A1D">
      <w:pPr>
        <w:widowControl w:val="0"/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-72" w:tblpY="7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23"/>
        <w:gridCol w:w="2988"/>
        <w:gridCol w:w="2117"/>
      </w:tblGrid>
      <w:tr w:rsidR="00407A8D" w:rsidRPr="002D418A" w:rsidTr="00C40105">
        <w:trPr>
          <w:trHeight w:val="690"/>
        </w:trPr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407A8D" w:rsidRPr="00F9285E" w:rsidRDefault="00840D57" w:rsidP="002D7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407A8D">
              <w:rPr>
                <w:sz w:val="28"/>
                <w:szCs w:val="28"/>
              </w:rPr>
              <w:t xml:space="preserve"> муниципального образования Гулькевичский район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07A8D" w:rsidRPr="00F9285E" w:rsidRDefault="00407A8D" w:rsidP="002D7887">
            <w:pPr>
              <w:rPr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8D" w:rsidRPr="00F9285E" w:rsidRDefault="00C40105" w:rsidP="00360D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 Шишикин</w:t>
            </w:r>
          </w:p>
        </w:tc>
      </w:tr>
    </w:tbl>
    <w:p w:rsidR="00CD716B" w:rsidRDefault="00CD716B" w:rsidP="00407A8D"/>
    <w:p w:rsidR="00CD716B" w:rsidRDefault="00CD716B" w:rsidP="00407A8D"/>
    <w:p w:rsidR="00CD716B" w:rsidRDefault="00CD716B" w:rsidP="00CD716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ЛИСТ СОГЛАСОВАНИЯ</w:t>
      </w:r>
    </w:p>
    <w:p w:rsidR="00CD716B" w:rsidRDefault="00CD716B" w:rsidP="00CD716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проекта постановления администрации муниципального образования</w:t>
      </w:r>
    </w:p>
    <w:p w:rsidR="00CD716B" w:rsidRDefault="00CD716B" w:rsidP="00CD716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Гулькевичский район от _______________ № ____________</w:t>
      </w:r>
    </w:p>
    <w:tbl>
      <w:tblPr>
        <w:tblW w:w="9781" w:type="dxa"/>
        <w:tblInd w:w="108" w:type="dxa"/>
        <w:tblLook w:val="04A0"/>
      </w:tblPr>
      <w:tblGrid>
        <w:gridCol w:w="9781"/>
      </w:tblGrid>
      <w:tr w:rsidR="00CD716B" w:rsidTr="00EE61EE">
        <w:tc>
          <w:tcPr>
            <w:tcW w:w="9781" w:type="dxa"/>
          </w:tcPr>
          <w:p w:rsidR="00CD716B" w:rsidRPr="00CD716B" w:rsidRDefault="00CD716B" w:rsidP="00CD716B">
            <w:pPr>
              <w:jc w:val="center"/>
              <w:rPr>
                <w:sz w:val="28"/>
                <w:szCs w:val="28"/>
              </w:rPr>
            </w:pPr>
            <w:r w:rsidRPr="00CD716B">
              <w:rPr>
                <w:color w:val="000000"/>
                <w:sz w:val="28"/>
                <w:szCs w:val="28"/>
              </w:rPr>
              <w:t>«</w:t>
            </w:r>
            <w:r w:rsidRPr="00CD716B">
              <w:rPr>
                <w:sz w:val="28"/>
                <w:szCs w:val="28"/>
              </w:rPr>
              <w:t>Об утверждении Правил</w:t>
            </w:r>
          </w:p>
          <w:p w:rsidR="00CD716B" w:rsidRPr="00CD716B" w:rsidRDefault="00CD716B" w:rsidP="00CD716B">
            <w:pPr>
              <w:jc w:val="center"/>
              <w:rPr>
                <w:sz w:val="28"/>
                <w:szCs w:val="28"/>
              </w:rPr>
            </w:pPr>
            <w:r w:rsidRPr="00CD716B">
              <w:rPr>
                <w:sz w:val="28"/>
                <w:szCs w:val="28"/>
              </w:rPr>
              <w:t>использования водных объектов для рекреационных</w:t>
            </w:r>
          </w:p>
          <w:p w:rsidR="00CD716B" w:rsidRPr="00CD716B" w:rsidRDefault="00CD716B" w:rsidP="00CD716B">
            <w:pPr>
              <w:jc w:val="center"/>
              <w:rPr>
                <w:sz w:val="28"/>
                <w:szCs w:val="28"/>
              </w:rPr>
            </w:pPr>
            <w:r w:rsidRPr="00CD716B">
              <w:rPr>
                <w:sz w:val="28"/>
                <w:szCs w:val="28"/>
              </w:rPr>
              <w:t>целей на территории  муниципального образования</w:t>
            </w:r>
          </w:p>
          <w:p w:rsidR="00CD716B" w:rsidRDefault="00CD716B" w:rsidP="00CD716B">
            <w:pPr>
              <w:jc w:val="center"/>
              <w:rPr>
                <w:color w:val="000000"/>
                <w:sz w:val="28"/>
                <w:szCs w:val="28"/>
              </w:rPr>
            </w:pPr>
            <w:r w:rsidRPr="00CD716B">
              <w:rPr>
                <w:sz w:val="28"/>
                <w:szCs w:val="28"/>
              </w:rPr>
              <w:t>Гулькевичский район</w:t>
            </w:r>
            <w:r w:rsidRPr="00CD716B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CD716B" w:rsidRDefault="00CD716B" w:rsidP="00CD716B">
      <w:pPr>
        <w:jc w:val="center"/>
      </w:pPr>
    </w:p>
    <w:p w:rsidR="00CD716B" w:rsidRDefault="00CD716B" w:rsidP="00CD716B">
      <w:pPr>
        <w:jc w:val="center"/>
      </w:pPr>
    </w:p>
    <w:tbl>
      <w:tblPr>
        <w:tblW w:w="0" w:type="auto"/>
        <w:tblInd w:w="108" w:type="dxa"/>
        <w:tblLook w:val="01E0"/>
      </w:tblPr>
      <w:tblGrid>
        <w:gridCol w:w="6379"/>
        <w:gridCol w:w="3260"/>
      </w:tblGrid>
      <w:tr w:rsidR="00CD716B" w:rsidRPr="00862EE9" w:rsidTr="00EE61EE">
        <w:tc>
          <w:tcPr>
            <w:tcW w:w="6379" w:type="dxa"/>
          </w:tcPr>
          <w:p w:rsidR="00CD716B" w:rsidRPr="005A64D9" w:rsidRDefault="00CD716B" w:rsidP="00EE61EE">
            <w:pPr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>Проект подготовлен и внесен:</w:t>
            </w:r>
          </w:p>
          <w:p w:rsidR="00CD716B" w:rsidRDefault="005A64D9" w:rsidP="00EE61EE">
            <w:pPr>
              <w:ind w:right="-108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>Управлением экономики и потребительской сферы администрации муниципального образования Гулькевичский район</w:t>
            </w:r>
          </w:p>
          <w:p w:rsidR="00A84545" w:rsidRPr="005A64D9" w:rsidRDefault="00A84545" w:rsidP="00EE61E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3260" w:type="dxa"/>
          </w:tcPr>
          <w:p w:rsidR="00CD716B" w:rsidRPr="005A64D9" w:rsidRDefault="00CD716B" w:rsidP="00EE61EE">
            <w:pPr>
              <w:rPr>
                <w:sz w:val="28"/>
                <w:szCs w:val="28"/>
              </w:rPr>
            </w:pPr>
          </w:p>
          <w:p w:rsidR="00CD716B" w:rsidRPr="005A64D9" w:rsidRDefault="00CD716B" w:rsidP="00CD716B">
            <w:pPr>
              <w:rPr>
                <w:sz w:val="28"/>
                <w:szCs w:val="28"/>
              </w:rPr>
            </w:pPr>
          </w:p>
          <w:p w:rsidR="00CD716B" w:rsidRPr="005A64D9" w:rsidRDefault="00CD716B" w:rsidP="00CD716B">
            <w:pPr>
              <w:jc w:val="right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 xml:space="preserve">Е.А Хмелько </w:t>
            </w:r>
          </w:p>
        </w:tc>
      </w:tr>
      <w:tr w:rsidR="00CD716B" w:rsidRPr="00862EE9" w:rsidTr="00EE61EE">
        <w:trPr>
          <w:trHeight w:val="317"/>
        </w:trPr>
        <w:tc>
          <w:tcPr>
            <w:tcW w:w="6379" w:type="dxa"/>
          </w:tcPr>
          <w:p w:rsidR="00CD716B" w:rsidRPr="005A64D9" w:rsidRDefault="00CD716B" w:rsidP="00EE61EE">
            <w:pPr>
              <w:pStyle w:val="a6"/>
              <w:ind w:left="0" w:right="-8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16B" w:rsidRPr="005A64D9" w:rsidRDefault="00CD716B" w:rsidP="00EE61EE">
            <w:pPr>
              <w:pStyle w:val="a6"/>
              <w:ind w:left="0" w:right="-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64D9">
              <w:rPr>
                <w:rFonts w:ascii="Times New Roman" w:hAnsi="Times New Roman" w:cs="Times New Roman"/>
                <w:sz w:val="28"/>
                <w:szCs w:val="28"/>
              </w:rPr>
              <w:t>Проект согласован:</w:t>
            </w:r>
          </w:p>
        </w:tc>
        <w:tc>
          <w:tcPr>
            <w:tcW w:w="3260" w:type="dxa"/>
          </w:tcPr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CD716B" w:rsidRPr="005A64D9" w:rsidRDefault="00BE4C44" w:rsidP="00EE61EE">
            <w:pPr>
              <w:ind w:right="-10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A64D9">
              <w:rPr>
                <w:color w:val="000000"/>
                <w:sz w:val="28"/>
                <w:szCs w:val="28"/>
                <w:shd w:val="clear" w:color="auto" w:fill="FFFFFF"/>
              </w:rPr>
              <w:t>Заместитель главы муниципального образования Гулькевичский район по экономическим вопросам и агропромышленному комплексу</w:t>
            </w:r>
          </w:p>
          <w:p w:rsidR="00BE4C44" w:rsidRPr="005A64D9" w:rsidRDefault="00BE4C44" w:rsidP="00EE61EE">
            <w:pPr>
              <w:ind w:right="-108"/>
              <w:rPr>
                <w:sz w:val="28"/>
                <w:szCs w:val="28"/>
              </w:rPr>
            </w:pPr>
          </w:p>
          <w:p w:rsidR="00CD716B" w:rsidRPr="00FD58D8" w:rsidRDefault="00FD58D8" w:rsidP="00EE61EE">
            <w:pPr>
              <w:ind w:right="-108"/>
              <w:rPr>
                <w:sz w:val="28"/>
                <w:szCs w:val="28"/>
              </w:rPr>
            </w:pPr>
            <w:r w:rsidRPr="00FD58D8">
              <w:rPr>
                <w:sz w:val="28"/>
                <w:szCs w:val="28"/>
                <w:shd w:val="clear" w:color="auto" w:fill="FFFFFF"/>
              </w:rPr>
              <w:t>Заместитель главы муниципального образования Гулькевичский район по делам гражданской обороны, чрезвычайным ситуациям, взаимодействию с правоохранительными органами, казачеством, военным и архивным вопросам</w:t>
            </w:r>
          </w:p>
        </w:tc>
        <w:tc>
          <w:tcPr>
            <w:tcW w:w="3260" w:type="dxa"/>
          </w:tcPr>
          <w:p w:rsidR="00BE4C44" w:rsidRPr="005A64D9" w:rsidRDefault="00BE4C44" w:rsidP="00EE61EE">
            <w:pPr>
              <w:jc w:val="right"/>
              <w:rPr>
                <w:sz w:val="28"/>
                <w:szCs w:val="28"/>
              </w:rPr>
            </w:pPr>
          </w:p>
          <w:p w:rsidR="00BE4C44" w:rsidRPr="005A64D9" w:rsidRDefault="00BE4C44" w:rsidP="00EE61EE">
            <w:pPr>
              <w:jc w:val="right"/>
              <w:rPr>
                <w:sz w:val="28"/>
                <w:szCs w:val="28"/>
              </w:rPr>
            </w:pPr>
          </w:p>
          <w:p w:rsidR="00BE4C44" w:rsidRPr="005A64D9" w:rsidRDefault="00BE4C44" w:rsidP="00BE4C44">
            <w:pPr>
              <w:rPr>
                <w:sz w:val="28"/>
                <w:szCs w:val="28"/>
              </w:rPr>
            </w:pPr>
          </w:p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>С.А. Юрова</w:t>
            </w:r>
          </w:p>
          <w:p w:rsidR="00BE4C44" w:rsidRPr="005A64D9" w:rsidRDefault="00BE4C44" w:rsidP="00BE4C44">
            <w:pPr>
              <w:rPr>
                <w:sz w:val="28"/>
                <w:szCs w:val="28"/>
              </w:rPr>
            </w:pPr>
          </w:p>
          <w:p w:rsidR="00BE4C44" w:rsidRPr="005A64D9" w:rsidRDefault="00BE4C44" w:rsidP="005A64D9">
            <w:pPr>
              <w:rPr>
                <w:sz w:val="28"/>
                <w:szCs w:val="28"/>
              </w:rPr>
            </w:pPr>
          </w:p>
          <w:p w:rsidR="00BE4C44" w:rsidRPr="005A64D9" w:rsidRDefault="00BE4C44" w:rsidP="00EE61EE">
            <w:pPr>
              <w:jc w:val="right"/>
              <w:rPr>
                <w:sz w:val="28"/>
                <w:szCs w:val="28"/>
              </w:rPr>
            </w:pPr>
          </w:p>
          <w:p w:rsidR="00CD716B" w:rsidRDefault="00CD716B" w:rsidP="00733FB5">
            <w:pPr>
              <w:rPr>
                <w:sz w:val="28"/>
                <w:szCs w:val="28"/>
              </w:rPr>
            </w:pPr>
          </w:p>
          <w:p w:rsidR="00FD58D8" w:rsidRDefault="00FD58D8" w:rsidP="00FD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Горошко</w:t>
            </w:r>
          </w:p>
          <w:p w:rsidR="00F527C1" w:rsidRPr="005A64D9" w:rsidRDefault="00F527C1" w:rsidP="00FD58D8">
            <w:pPr>
              <w:jc w:val="right"/>
              <w:rPr>
                <w:sz w:val="28"/>
                <w:szCs w:val="28"/>
              </w:rPr>
            </w:pP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F527C1" w:rsidRPr="005A64D9" w:rsidRDefault="00F527C1" w:rsidP="00F527C1">
            <w:pPr>
              <w:ind w:right="-108"/>
              <w:rPr>
                <w:sz w:val="28"/>
                <w:szCs w:val="28"/>
              </w:rPr>
            </w:pPr>
            <w:r w:rsidRPr="00804AA2">
              <w:rPr>
                <w:color w:val="121212"/>
                <w:sz w:val="28"/>
                <w:szCs w:val="28"/>
                <w:shd w:val="clear" w:color="auto" w:fill="FFFFFF"/>
              </w:rPr>
              <w:t>Директор департамента внутренней политики</w:t>
            </w:r>
            <w:r w:rsidRPr="005A64D9">
              <w:rPr>
                <w:sz w:val="28"/>
                <w:szCs w:val="28"/>
              </w:rPr>
              <w:t xml:space="preserve"> </w:t>
            </w:r>
          </w:p>
          <w:p w:rsidR="00CD716B" w:rsidRPr="005A64D9" w:rsidRDefault="00BE4C44" w:rsidP="00EE61EE">
            <w:pPr>
              <w:pStyle w:val="a6"/>
              <w:ind w:left="0" w:right="-8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527C1" w:rsidRPr="005A64D9" w:rsidRDefault="00F527C1" w:rsidP="00F527C1">
            <w:pPr>
              <w:jc w:val="right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>О.Г. Кливцова</w:t>
            </w:r>
          </w:p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CD716B" w:rsidRPr="005A64D9" w:rsidRDefault="00CD716B" w:rsidP="00EE61EE">
            <w:pPr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 xml:space="preserve">Начальник юридического отдела </w:t>
            </w:r>
          </w:p>
          <w:p w:rsidR="00CD716B" w:rsidRPr="005A64D9" w:rsidRDefault="00804AA2" w:rsidP="00804AA2">
            <w:pPr>
              <w:widowControl w:val="0"/>
              <w:rPr>
                <w:sz w:val="28"/>
                <w:szCs w:val="28"/>
              </w:rPr>
            </w:pPr>
            <w:r w:rsidRPr="00804AA2">
              <w:rPr>
                <w:color w:val="121212"/>
                <w:kern w:val="36"/>
                <w:sz w:val="28"/>
                <w:szCs w:val="28"/>
              </w:rPr>
              <w:t>департамента внутренней политики</w:t>
            </w:r>
          </w:p>
        </w:tc>
        <w:tc>
          <w:tcPr>
            <w:tcW w:w="3260" w:type="dxa"/>
          </w:tcPr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 xml:space="preserve">Т.А. Савельева </w:t>
            </w: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CD716B" w:rsidRPr="005A64D9" w:rsidRDefault="00CD716B" w:rsidP="00EE61E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CD716B" w:rsidRPr="005A64D9" w:rsidRDefault="00CD716B" w:rsidP="00804AA2">
            <w:pPr>
              <w:widowControl w:val="0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 xml:space="preserve">Начальник отдела делопроизводства </w:t>
            </w:r>
            <w:r w:rsidR="00804AA2" w:rsidRPr="00804AA2">
              <w:rPr>
                <w:color w:val="121212"/>
                <w:kern w:val="36"/>
                <w:sz w:val="28"/>
                <w:szCs w:val="28"/>
              </w:rPr>
              <w:t>департамента внутренней политики</w:t>
            </w:r>
          </w:p>
        </w:tc>
        <w:tc>
          <w:tcPr>
            <w:tcW w:w="3260" w:type="dxa"/>
          </w:tcPr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  <w:r w:rsidRPr="005A64D9">
              <w:rPr>
                <w:sz w:val="28"/>
                <w:szCs w:val="28"/>
              </w:rPr>
              <w:t>С.Ф. Шестирко</w:t>
            </w:r>
          </w:p>
        </w:tc>
      </w:tr>
      <w:tr w:rsidR="00CD716B" w:rsidRPr="00862EE9" w:rsidTr="00EE61EE">
        <w:trPr>
          <w:trHeight w:val="20"/>
        </w:trPr>
        <w:tc>
          <w:tcPr>
            <w:tcW w:w="6379" w:type="dxa"/>
          </w:tcPr>
          <w:p w:rsidR="00CD716B" w:rsidRPr="005A64D9" w:rsidRDefault="00CD716B" w:rsidP="00EE61E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716B" w:rsidRPr="005A64D9" w:rsidRDefault="00CD716B" w:rsidP="00EE61EE">
            <w:pPr>
              <w:jc w:val="right"/>
              <w:rPr>
                <w:sz w:val="28"/>
                <w:szCs w:val="28"/>
              </w:rPr>
            </w:pPr>
          </w:p>
        </w:tc>
      </w:tr>
    </w:tbl>
    <w:p w:rsidR="00CD716B" w:rsidRDefault="00CD716B" w:rsidP="00407A8D"/>
    <w:sectPr w:rsidR="00CD716B" w:rsidSect="003E38DB">
      <w:headerReference w:type="even" r:id="rId8"/>
      <w:headerReference w:type="default" r:id="rId9"/>
      <w:pgSz w:w="11906" w:h="16838"/>
      <w:pgMar w:top="1134" w:right="680" w:bottom="142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36" w:rsidRDefault="00AD3A36">
      <w:r>
        <w:separator/>
      </w:r>
    </w:p>
  </w:endnote>
  <w:endnote w:type="continuationSeparator" w:id="1">
    <w:p w:rsidR="00AD3A36" w:rsidRDefault="00AD3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36" w:rsidRDefault="00AD3A36">
      <w:r>
        <w:separator/>
      </w:r>
    </w:p>
  </w:footnote>
  <w:footnote w:type="continuationSeparator" w:id="1">
    <w:p w:rsidR="00AD3A36" w:rsidRDefault="00AD3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1D" w:rsidRDefault="00B65809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7A1D" w:rsidRDefault="00BD7A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1D" w:rsidRDefault="00B65809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DB8">
      <w:rPr>
        <w:rStyle w:val="a5"/>
        <w:noProof/>
      </w:rPr>
      <w:t>2</w:t>
    </w:r>
    <w:r>
      <w:rPr>
        <w:rStyle w:val="a5"/>
      </w:rPr>
      <w:fldChar w:fldCharType="end"/>
    </w:r>
  </w:p>
  <w:p w:rsidR="00BD7A1D" w:rsidRDefault="00BD7A1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6B"/>
    <w:rsid w:val="00075115"/>
    <w:rsid w:val="000B358A"/>
    <w:rsid w:val="000C4CE3"/>
    <w:rsid w:val="000D0942"/>
    <w:rsid w:val="000D1E32"/>
    <w:rsid w:val="000E3CC7"/>
    <w:rsid w:val="000F625C"/>
    <w:rsid w:val="000F7ADC"/>
    <w:rsid w:val="0010185B"/>
    <w:rsid w:val="0012504A"/>
    <w:rsid w:val="00127233"/>
    <w:rsid w:val="00186E22"/>
    <w:rsid w:val="00194A63"/>
    <w:rsid w:val="001A613D"/>
    <w:rsid w:val="001F2692"/>
    <w:rsid w:val="0024637B"/>
    <w:rsid w:val="00263C0F"/>
    <w:rsid w:val="00287C65"/>
    <w:rsid w:val="002B2803"/>
    <w:rsid w:val="002D418A"/>
    <w:rsid w:val="002D5D97"/>
    <w:rsid w:val="002D72CC"/>
    <w:rsid w:val="002D7887"/>
    <w:rsid w:val="00342917"/>
    <w:rsid w:val="00360D0A"/>
    <w:rsid w:val="00383359"/>
    <w:rsid w:val="003A2FB9"/>
    <w:rsid w:val="003A5EA6"/>
    <w:rsid w:val="003B13FD"/>
    <w:rsid w:val="003D08FF"/>
    <w:rsid w:val="003E38DB"/>
    <w:rsid w:val="00402034"/>
    <w:rsid w:val="00402422"/>
    <w:rsid w:val="00407A8D"/>
    <w:rsid w:val="00447DB8"/>
    <w:rsid w:val="004528EC"/>
    <w:rsid w:val="00457D2C"/>
    <w:rsid w:val="00464DB6"/>
    <w:rsid w:val="00473FE5"/>
    <w:rsid w:val="0049164D"/>
    <w:rsid w:val="00492D97"/>
    <w:rsid w:val="004941B1"/>
    <w:rsid w:val="004B7D2E"/>
    <w:rsid w:val="004D420F"/>
    <w:rsid w:val="004F12B6"/>
    <w:rsid w:val="004F20D6"/>
    <w:rsid w:val="005609DE"/>
    <w:rsid w:val="00580C83"/>
    <w:rsid w:val="00597D53"/>
    <w:rsid w:val="005A64D9"/>
    <w:rsid w:val="005C6F88"/>
    <w:rsid w:val="005F7156"/>
    <w:rsid w:val="00602DB1"/>
    <w:rsid w:val="006172B0"/>
    <w:rsid w:val="00653AF5"/>
    <w:rsid w:val="006A1F1F"/>
    <w:rsid w:val="006A2484"/>
    <w:rsid w:val="006A3155"/>
    <w:rsid w:val="006A3405"/>
    <w:rsid w:val="00706FD6"/>
    <w:rsid w:val="0073016F"/>
    <w:rsid w:val="00733FB5"/>
    <w:rsid w:val="00744560"/>
    <w:rsid w:val="007720C0"/>
    <w:rsid w:val="007731F0"/>
    <w:rsid w:val="00790081"/>
    <w:rsid w:val="007911A3"/>
    <w:rsid w:val="00792E4B"/>
    <w:rsid w:val="007E49A1"/>
    <w:rsid w:val="007F7BCA"/>
    <w:rsid w:val="0080353E"/>
    <w:rsid w:val="00804AA2"/>
    <w:rsid w:val="00813BD2"/>
    <w:rsid w:val="008217A3"/>
    <w:rsid w:val="00840D57"/>
    <w:rsid w:val="00927B15"/>
    <w:rsid w:val="00940317"/>
    <w:rsid w:val="00960EC6"/>
    <w:rsid w:val="009A59C8"/>
    <w:rsid w:val="009C52B9"/>
    <w:rsid w:val="009F4501"/>
    <w:rsid w:val="00A15955"/>
    <w:rsid w:val="00A365D1"/>
    <w:rsid w:val="00A37058"/>
    <w:rsid w:val="00A84545"/>
    <w:rsid w:val="00A879D2"/>
    <w:rsid w:val="00A95B13"/>
    <w:rsid w:val="00AD3A36"/>
    <w:rsid w:val="00B34A9D"/>
    <w:rsid w:val="00B65809"/>
    <w:rsid w:val="00BC1E52"/>
    <w:rsid w:val="00BD7A1D"/>
    <w:rsid w:val="00BE0B4A"/>
    <w:rsid w:val="00BE4C44"/>
    <w:rsid w:val="00BE59BD"/>
    <w:rsid w:val="00BF70AA"/>
    <w:rsid w:val="00C10415"/>
    <w:rsid w:val="00C350CD"/>
    <w:rsid w:val="00C40105"/>
    <w:rsid w:val="00C40B67"/>
    <w:rsid w:val="00C5498C"/>
    <w:rsid w:val="00C85DB9"/>
    <w:rsid w:val="00CC5657"/>
    <w:rsid w:val="00CD66E9"/>
    <w:rsid w:val="00CD716B"/>
    <w:rsid w:val="00CE4518"/>
    <w:rsid w:val="00D12E21"/>
    <w:rsid w:val="00D3229D"/>
    <w:rsid w:val="00D363F7"/>
    <w:rsid w:val="00D526BF"/>
    <w:rsid w:val="00DA59B1"/>
    <w:rsid w:val="00E03C41"/>
    <w:rsid w:val="00E24D09"/>
    <w:rsid w:val="00E31572"/>
    <w:rsid w:val="00E31630"/>
    <w:rsid w:val="00E536E4"/>
    <w:rsid w:val="00E805FA"/>
    <w:rsid w:val="00E84F73"/>
    <w:rsid w:val="00EF50F3"/>
    <w:rsid w:val="00EF5B3F"/>
    <w:rsid w:val="00F0332F"/>
    <w:rsid w:val="00F45FE5"/>
    <w:rsid w:val="00F4786B"/>
    <w:rsid w:val="00F527C1"/>
    <w:rsid w:val="00F57830"/>
    <w:rsid w:val="00F7381E"/>
    <w:rsid w:val="00F76A60"/>
    <w:rsid w:val="00F9285E"/>
    <w:rsid w:val="00FB1AF5"/>
    <w:rsid w:val="00FD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D0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styleId="a6">
    <w:name w:val="Block Text"/>
    <w:basedOn w:val="a"/>
    <w:rsid w:val="00CD716B"/>
    <w:pPr>
      <w:ind w:left="748" w:right="764" w:hanging="748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804AA2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2.1%20&#1044;&#1077;&#1083;&#1086;&#1087;&#1088;&#1086;&#1080;&#1079;&#1074;&#1086;&#1076;&#1089;&#1090;&#1074;&#1086;\2.%20&#1052;&#1086;&#1088;&#1086;&#1079;&#1086;&#1074;&#1072;%20&#1057;.&#1057;\&#1064;&#1072;&#1073;&#1083;&#1086;&#1085;&#1099;\&#1055;&#1054;&#1057;&#1058;&#1040;&#1053;&#1054;&#1042;&#1051;&#1045;&#1053;&#1048;&#1045;%20%202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B612F-AE87-419B-BC37-26E446C8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 22</Template>
  <TotalTime>4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Zhirkova</dc:creator>
  <cp:lastModifiedBy>Hmelko</cp:lastModifiedBy>
  <cp:revision>3</cp:revision>
  <cp:lastPrinted>2025-11-26T11:30:00Z</cp:lastPrinted>
  <dcterms:created xsi:type="dcterms:W3CDTF">2025-11-26T07:45:00Z</dcterms:created>
  <dcterms:modified xsi:type="dcterms:W3CDTF">2025-11-26T11:30:00Z</dcterms:modified>
</cp:coreProperties>
</file>